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7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430"/>
        <w:gridCol w:w="6417"/>
        <w:gridCol w:w="144"/>
        <w:gridCol w:w="430"/>
      </w:tblGrid>
      <w:tr w:rsidR="000172E5" w:rsidRPr="006535A5" w14:paraId="738F18BA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bookmarkStart w:id="0" w:name="_GoBack" w:colFirst="0" w:colLast="0"/>
            <w:r w:rsidRPr="006535A5">
              <w:rPr>
                <w:rFonts w:ascii="Arial" w:hAnsi="Arial" w:cs="Arial"/>
              </w:rPr>
              <w:t>Dane osobowe</w:t>
            </w:r>
          </w:p>
        </w:tc>
      </w:tr>
      <w:tr w:rsidR="000172E5" w:rsidRPr="006535A5" w14:paraId="234049EB" w14:textId="77777777" w:rsidTr="006535A5">
        <w:trPr>
          <w:gridAfter w:val="1"/>
          <w:wAfter w:w="206" w:type="pct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B486D7" w14:textId="77777777" w:rsidR="000172E5" w:rsidRPr="006535A5" w:rsidRDefault="007147D7" w:rsidP="006535A5">
                <w:pPr>
                  <w:pStyle w:val="Wcicienormalne"/>
                  <w:spacing w:before="0"/>
                  <w:ind w:left="174" w:hanging="142"/>
                  <w:rPr>
                    <w:rFonts w:ascii="Arial" w:hAnsi="Arial" w:cs="Arial"/>
                  </w:rPr>
                </w:pPr>
                <w:r w:rsidRPr="006535A5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143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FA5B5E7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05EFA5FA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E601" w14:textId="77777777" w:rsidR="006535A5" w:rsidRDefault="00C4658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6535A5">
              <w:rPr>
                <w:rFonts w:ascii="Arial" w:hAnsi="Arial" w:cs="Arial"/>
              </w:rPr>
              <w:t xml:space="preserve"> </w:t>
            </w:r>
          </w:p>
          <w:p w14:paraId="74607E88" w14:textId="00985D2B" w:rsidR="000172E5" w:rsidRPr="006535A5" w:rsidRDefault="006865CF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6535A5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Pr="006535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292898" w:rsidRPr="006535A5" w14:paraId="0028B6F9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77777777" w:rsidR="00292898" w:rsidRPr="006535A5" w:rsidRDefault="00C4658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535A5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6535A5" w:rsidRDefault="00292898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43CAB2F7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523839CA" w:rsidR="006865CF" w:rsidRPr="006535A5" w:rsidRDefault="00C4658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D47FFE" w:rsidRPr="006535A5">
              <w:rPr>
                <w:rFonts w:ascii="Arial" w:hAnsi="Arial" w:cs="Arial"/>
              </w:rPr>
              <w:t xml:space="preserve"> </w:t>
            </w:r>
            <w:r w:rsidR="006865CF" w:rsidRPr="006535A5">
              <w:rPr>
                <w:rFonts w:ascii="Arial" w:hAnsi="Arial" w:cs="Arial"/>
              </w:rPr>
              <w:t>(</w:t>
            </w:r>
            <w:r w:rsidR="006865CF" w:rsidRPr="006535A5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6535A5">
              <w:rPr>
                <w:rFonts w:ascii="Arial" w:hAnsi="Arial" w:cs="Arial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AA3BF3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3C5FED74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Dane </w:t>
            </w:r>
            <w:r w:rsidR="007A5FB5" w:rsidRPr="006535A5">
              <w:rPr>
                <w:rFonts w:ascii="Arial" w:hAnsi="Arial" w:cs="Arial"/>
              </w:rPr>
              <w:t>nt. noclegów</w:t>
            </w:r>
          </w:p>
        </w:tc>
      </w:tr>
      <w:tr w:rsidR="000172E5" w:rsidRPr="006535A5" w14:paraId="3DB7C705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Liczba noclegów </w:t>
            </w:r>
            <w:r w:rsidR="00A85EA0" w:rsidRPr="006535A5">
              <w:rPr>
                <w:rFonts w:ascii="Arial" w:hAnsi="Arial" w:cs="Arial"/>
              </w:rPr>
              <w:t>(</w:t>
            </w:r>
            <w:r w:rsidRPr="006535A5">
              <w:rPr>
                <w:rFonts w:ascii="Arial" w:hAnsi="Arial" w:cs="Arial"/>
              </w:rPr>
              <w:t>daty)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C9365DD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6535A5" w14:paraId="6CC25DE8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Liczba osób</w:t>
            </w:r>
          </w:p>
        </w:tc>
        <w:tc>
          <w:tcPr>
            <w:tcW w:w="3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864864" w:rsidRPr="006535A5" w14:paraId="3130B6CA" w14:textId="77777777" w:rsidTr="006535A5">
        <w:trPr>
          <w:gridAfter w:val="2"/>
          <w:wAfter w:w="275" w:type="pct"/>
        </w:trPr>
        <w:tc>
          <w:tcPr>
            <w:tcW w:w="4725" w:type="pct"/>
            <w:gridSpan w:val="3"/>
            <w:tcBorders>
              <w:top w:val="single" w:sz="4" w:space="0" w:color="auto"/>
            </w:tcBorders>
            <w:vAlign w:val="bottom"/>
          </w:tcPr>
          <w:p w14:paraId="5E8F0E9E" w14:textId="21B4A2B9" w:rsidR="00864864" w:rsidRPr="006535A5" w:rsidRDefault="006535A5" w:rsidP="00864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Planowane miejsce biwakowania</w:t>
            </w:r>
          </w:p>
        </w:tc>
      </w:tr>
      <w:tr w:rsidR="006535A5" w:rsidRPr="006535A5" w14:paraId="78B17D8B" w14:textId="77777777" w:rsidTr="006535A5">
        <w:trPr>
          <w:gridAfter w:val="2"/>
          <w:wAfter w:w="275" w:type="pct"/>
        </w:trPr>
        <w:tc>
          <w:tcPr>
            <w:tcW w:w="1445" w:type="pct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7E100A" w14:textId="2E841D1C" w:rsidR="006535A5" w:rsidRPr="006535A5" w:rsidRDefault="00A57297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(Nazwa obszaru, </w:t>
            </w:r>
            <w:r w:rsidR="006535A5">
              <w:rPr>
                <w:rFonts w:ascii="Arial" w:hAnsi="Arial" w:cs="Arial"/>
              </w:rPr>
              <w:t>Lokalizacja</w:t>
            </w:r>
            <w:r>
              <w:rPr>
                <w:rFonts w:ascii="Arial" w:hAnsi="Arial" w:cs="Arial"/>
              </w:rPr>
              <w:t>)</w:t>
            </w:r>
            <w:r w:rsid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</w:tcBorders>
            <w:vAlign w:val="center"/>
          </w:tcPr>
          <w:p w14:paraId="743A3934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6535A5" w:rsidRPr="006535A5" w14:paraId="07C372A5" w14:textId="77777777" w:rsidTr="006535A5">
        <w:trPr>
          <w:gridAfter w:val="2"/>
          <w:wAfter w:w="275" w:type="pct"/>
        </w:trPr>
        <w:tc>
          <w:tcPr>
            <w:tcW w:w="1445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22B9EF" w14:textId="77777777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43CAB0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F14611" w:rsidRPr="006535A5" w14:paraId="45C7D718" w14:textId="77777777" w:rsidTr="006535A5">
        <w:tc>
          <w:tcPr>
            <w:tcW w:w="5000" w:type="pct"/>
            <w:gridSpan w:val="5"/>
            <w:vAlign w:val="bottom"/>
          </w:tcPr>
          <w:p w14:paraId="6F525D07" w14:textId="398E7083" w:rsidR="00F14611" w:rsidRPr="006535A5" w:rsidRDefault="00C46581" w:rsidP="00F14611">
            <w:pPr>
              <w:spacing w:after="12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29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14611" w:rsidRPr="006535A5">
              <w:rPr>
                <w:rFonts w:ascii="Arial" w:hAnsi="Arial" w:cs="Arial"/>
              </w:rPr>
              <w:t xml:space="preserve"> Zapoznałem się regul</w:t>
            </w:r>
            <w:r w:rsidR="00864864" w:rsidRPr="006535A5">
              <w:rPr>
                <w:rFonts w:ascii="Arial" w:hAnsi="Arial" w:cs="Arial"/>
              </w:rPr>
              <w:t>aminem obowiązującym na obszarach objętych</w:t>
            </w:r>
            <w:r w:rsidR="00F14611" w:rsidRPr="006535A5">
              <w:rPr>
                <w:rFonts w:ascii="Arial" w:hAnsi="Arial" w:cs="Arial"/>
              </w:rPr>
              <w:t xml:space="preserve"> programem „Zanocuj w lesie” ………………</w:t>
            </w:r>
            <w:r w:rsidR="006535A5">
              <w:rPr>
                <w:rFonts w:ascii="Arial" w:hAnsi="Arial" w:cs="Arial"/>
              </w:rPr>
              <w:t>………………………</w:t>
            </w:r>
            <w:r w:rsidR="00864864" w:rsidRPr="006535A5">
              <w:rPr>
                <w:rFonts w:ascii="Arial" w:hAnsi="Arial" w:cs="Arial"/>
              </w:rPr>
              <w:t>………/podpis/</w:t>
            </w:r>
          </w:p>
        </w:tc>
      </w:tr>
      <w:bookmarkEnd w:id="0"/>
    </w:tbl>
    <w:p w14:paraId="62F583BB" w14:textId="5A520FC2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18"/>
          <w:szCs w:val="24"/>
          <w:lang w:eastAsia="pl-PL" w:bidi="pl-PL"/>
        </w:rPr>
      </w:pPr>
    </w:p>
    <w:p w14:paraId="7446AC85" w14:textId="240C094B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W związku z wejściem w życia Rozporządzenia Parlamentu Europejskiego i Rady UE 2016/679 z 7 kwietnia 2016r. w sprawie ochrony osób fizycznych w związku z przetwarzaniem danych osobowych i w sprawie swobodnego przepływu takich danych oraz uchylenia dyrektywy 95/46/WE (ogólne rozporządzenie o ochronie danych - RODO) Dz. Urz. UE L 2016, Nr 119 informujemy:</w:t>
      </w:r>
    </w:p>
    <w:p w14:paraId="51236270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Administratorem Pani/Pana danych osobowych jest </w:t>
      </w:r>
    </w:p>
    <w:p w14:paraId="5003F6D5" w14:textId="1210998A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Nadleśnictwo 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Borne Sulinowo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z siedzibą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: Al. Niepodległości 32, 78-449 Borne Sulinowo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                     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tel. </w:t>
      </w:r>
      <w:r w:rsidR="008D4FCC" w:rsidRP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94 373 31 23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,  </w:t>
      </w:r>
    </w:p>
    <w:p w14:paraId="05E8B186" w14:textId="15CC4E35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adres e-mail </w:t>
      </w:r>
      <w:r w:rsidR="00A57297" w:rsidRPr="00A57297">
        <w:rPr>
          <w:rStyle w:val="Hipercze"/>
          <w:rFonts w:ascii="Arial" w:eastAsia="Microsoft Sans Serif" w:hAnsi="Arial" w:cs="Arial"/>
          <w:sz w:val="22"/>
          <w:szCs w:val="24"/>
          <w:lang w:eastAsia="pl-PL" w:bidi="pl-PL"/>
        </w:rPr>
        <w:t>borne@szczecinek.lasy.gov.pl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. </w:t>
      </w:r>
    </w:p>
    <w:p w14:paraId="53AC12F1" w14:textId="597D8DC4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 wyznaczył Inspektora ochrony danych z którym można skontaktować się poprzez e-mail </w:t>
      </w:r>
      <w:hyperlink r:id="rId11" w:history="1">
        <w:r w:rsidRPr="006535A5">
          <w:rPr>
            <w:rFonts w:ascii="Arial" w:eastAsia="Microsoft Sans Serif" w:hAnsi="Arial" w:cs="Arial"/>
            <w:color w:val="0563C1"/>
            <w:sz w:val="22"/>
            <w:szCs w:val="24"/>
            <w:u w:val="single"/>
            <w:lang w:eastAsia="pl-PL" w:bidi="pl-PL"/>
          </w:rPr>
          <w:t>iod@comp-net.pl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.</w:t>
      </w:r>
    </w:p>
    <w:p w14:paraId="0B5F7BB3" w14:textId="6ACA09ED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Pani/Pana dane osobowe przetwarzane są w celu obsługi programu Zanocuj w lesie </w:t>
      </w:r>
    </w:p>
    <w:p w14:paraId="691934D4" w14:textId="1B28079E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Dalsze przechowywanie lub przetwarzanie danych możliwe jest jedynie w celach statystycznych i archiwalnych z zachowaniem terminów określonych przez przepisy prawa.</w:t>
      </w:r>
    </w:p>
    <w:tbl>
      <w:tblPr>
        <w:tblStyle w:val="Tabela-Siatka"/>
        <w:tblW w:w="55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1"/>
      </w:tblGrid>
      <w:tr w:rsidR="00F14611" w:rsidRPr="006535A5" w14:paraId="3824F684" w14:textId="77777777" w:rsidTr="00C2008D">
        <w:tc>
          <w:tcPr>
            <w:tcW w:w="4717" w:type="pct"/>
            <w:vAlign w:val="bottom"/>
          </w:tcPr>
          <w:p w14:paraId="4C496E9A" w14:textId="5695385D" w:rsidR="00F14611" w:rsidRPr="006535A5" w:rsidRDefault="00F14611" w:rsidP="006535A5">
            <w:pPr>
              <w:spacing w:line="480" w:lineRule="auto"/>
              <w:rPr>
                <w:rFonts w:ascii="Arial" w:hAnsi="Arial" w:cs="Arial"/>
                <w:color w:val="000000" w:themeColor="text1"/>
              </w:rPr>
            </w:pPr>
            <w:r w:rsidRPr="006535A5">
              <w:rPr>
                <w:rFonts w:ascii="Arial" w:hAnsi="Arial" w:cs="Arial"/>
                <w:color w:val="000000" w:themeColor="text1"/>
              </w:rPr>
              <w:t>Wyrażam zgodę na gromadzenie danych osobowych</w:t>
            </w:r>
            <w:r w:rsidRPr="006535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</w:p>
        </w:tc>
      </w:tr>
    </w:tbl>
    <w:p w14:paraId="3E4E3D74" w14:textId="77777777" w:rsidR="00A95E69" w:rsidRPr="006535A5" w:rsidRDefault="00A95E69" w:rsidP="00F14611">
      <w:pPr>
        <w:spacing w:before="0" w:after="0"/>
        <w:rPr>
          <w:rFonts w:ascii="Arial" w:hAnsi="Arial" w:cs="Arial"/>
          <w:color w:val="333333" w:themeColor="accent6" w:themeShade="80"/>
          <w:sz w:val="14"/>
          <w:szCs w:val="30"/>
        </w:rPr>
      </w:pPr>
    </w:p>
    <w:sectPr w:rsidR="00A95E69" w:rsidRPr="006535A5" w:rsidSect="008C10AE">
      <w:headerReference w:type="default" r:id="rId12"/>
      <w:footerReference w:type="default" r:id="rId13"/>
      <w:pgSz w:w="11906" w:h="16838" w:code="9"/>
      <w:pgMar w:top="1134" w:right="1440" w:bottom="426" w:left="1440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3D907" w14:textId="77777777" w:rsidR="00C46581" w:rsidRDefault="00C46581" w:rsidP="000172E5">
      <w:pPr>
        <w:spacing w:after="0" w:line="240" w:lineRule="auto"/>
      </w:pPr>
      <w:r>
        <w:separator/>
      </w:r>
    </w:p>
  </w:endnote>
  <w:endnote w:type="continuationSeparator" w:id="0">
    <w:p w14:paraId="1D2427D1" w14:textId="77777777" w:rsidR="00C46581" w:rsidRDefault="00C4658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DEE776-0E82-4280-8E28-CBDA56804CBA}"/>
    <w:embedBold r:id="rId2" w:fontKey="{47F35CE5-E9F0-4EFB-B778-8F6234B34542}"/>
    <w:embedBoldItalic r:id="rId3" w:fontKey="{431858ED-D19D-49B4-AB97-7D0568365F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682CD7F7-7365-4E90-9F49-876C6A81D539}"/>
    <w:embedBold r:id="rId5" w:fontKey="{E9B84A5C-5974-4E4C-8516-934CE8193140}"/>
    <w:embedItalic r:id="rId6" w:fontKey="{6FA210B8-ED2B-449A-96BF-2BEA5F0EE37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31E2A940-C2AC-4D32-8425-7BCB3F9F86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3AFBEF2-6975-4750-A562-6A7F0B1B9C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506982F-D86F-47AE-AB32-C7DBF858F07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0" w:fontKey="{62E538AD-BF33-4F1F-97FB-8757C108C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5A0EB" w14:textId="77777777" w:rsidR="00C46581" w:rsidRDefault="00C46581" w:rsidP="000172E5">
      <w:pPr>
        <w:spacing w:after="0" w:line="240" w:lineRule="auto"/>
      </w:pPr>
      <w:r>
        <w:separator/>
      </w:r>
    </w:p>
  </w:footnote>
  <w:footnote w:type="continuationSeparator" w:id="0">
    <w:p w14:paraId="1B561182" w14:textId="77777777" w:rsidR="00C46581" w:rsidRDefault="00C4658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Look w:val="04A0" w:firstRow="1" w:lastRow="0" w:firstColumn="1" w:lastColumn="0" w:noHBand="0" w:noVBand="1"/>
    </w:tblPr>
    <w:tblGrid>
      <w:gridCol w:w="284"/>
      <w:gridCol w:w="9072"/>
    </w:tblGrid>
    <w:tr w:rsidR="00B337A2" w:rsidRPr="00637200" w14:paraId="0775A7C9" w14:textId="77777777" w:rsidTr="00F14611">
      <w:trPr>
        <w:trHeight w:val="725"/>
      </w:trPr>
      <w:tc>
        <w:tcPr>
          <w:tcW w:w="284" w:type="dxa"/>
          <w:vAlign w:val="center"/>
        </w:tcPr>
        <w:p w14:paraId="41742DDD" w14:textId="7EF2C7B8" w:rsidR="00B337A2" w:rsidRPr="00637200" w:rsidRDefault="00B337A2" w:rsidP="00637200">
          <w:pPr>
            <w:pStyle w:val="Nagwek"/>
          </w:pPr>
        </w:p>
      </w:tc>
      <w:tc>
        <w:tcPr>
          <w:tcW w:w="9072" w:type="dxa"/>
          <w:vAlign w:val="center"/>
        </w:tcPr>
        <w:p w14:paraId="316A098B" w14:textId="7C931F05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 w:rsidRPr="00361662">
            <w:rPr>
              <w:b/>
              <w:i/>
              <w:color w:val="000000" w:themeColor="text1"/>
            </w:rPr>
            <w:t xml:space="preserve">Załącznik </w:t>
          </w:r>
          <w:r>
            <w:rPr>
              <w:b/>
              <w:i/>
              <w:color w:val="000000" w:themeColor="text1"/>
            </w:rPr>
            <w:t>3</w:t>
          </w:r>
          <w:r>
            <w:rPr>
              <w:b/>
              <w:i/>
              <w:color w:val="000000" w:themeColor="text1"/>
            </w:rPr>
            <w:t xml:space="preserve"> </w:t>
          </w:r>
          <w:r w:rsidRPr="00361662">
            <w:rPr>
              <w:b/>
              <w:i/>
              <w:color w:val="000000" w:themeColor="text1"/>
            </w:rPr>
            <w:t xml:space="preserve">do decyzji nr </w:t>
          </w:r>
          <w:r>
            <w:rPr>
              <w:b/>
              <w:i/>
              <w:color w:val="000000" w:themeColor="text1"/>
            </w:rPr>
            <w:t>10</w:t>
          </w:r>
        </w:p>
        <w:p w14:paraId="4BFCEB51" w14:textId="77777777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>
            <w:rPr>
              <w:b/>
              <w:i/>
              <w:color w:val="000000" w:themeColor="text1"/>
            </w:rPr>
            <w:t>Nadleśniczego Nadleśnictwa Borne Sulinowo</w:t>
          </w:r>
        </w:p>
        <w:p w14:paraId="40DC69C1" w14:textId="77777777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 w:rsidRPr="00361662">
            <w:rPr>
              <w:b/>
              <w:i/>
              <w:color w:val="000000" w:themeColor="text1"/>
            </w:rPr>
            <w:t xml:space="preserve">z dnia </w:t>
          </w:r>
          <w:r>
            <w:rPr>
              <w:b/>
              <w:i/>
              <w:color w:val="000000" w:themeColor="text1"/>
            </w:rPr>
            <w:t>30.04.2021 r.</w:t>
          </w:r>
        </w:p>
        <w:p w14:paraId="2110400B" w14:textId="60C7569A" w:rsidR="00B337A2" w:rsidRPr="00F71B2C" w:rsidRDefault="00D47FFE" w:rsidP="00D47FFE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 w:rsidR="00F14611">
            <w:rPr>
              <w:color w:val="333333" w:themeColor="accent6" w:themeShade="80"/>
              <w:sz w:val="30"/>
              <w:szCs w:val="30"/>
            </w:rPr>
            <w:t>w ramach p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F14611">
            <w:rPr>
              <w:color w:val="333333" w:themeColor="accent6" w:themeShade="80"/>
              <w:sz w:val="30"/>
              <w:szCs w:val="30"/>
            </w:rPr>
            <w:t xml:space="preserve"> w Nadleśnictwie </w:t>
          </w:r>
          <w:r w:rsidR="00A57297">
            <w:rPr>
              <w:color w:val="333333" w:themeColor="accent6" w:themeShade="80"/>
              <w:sz w:val="30"/>
              <w:szCs w:val="30"/>
            </w:rPr>
            <w:t>Borne Sulinowo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7AB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6101"/>
    <w:rsid w:val="004A033B"/>
    <w:rsid w:val="004D5D62"/>
    <w:rsid w:val="00502E9C"/>
    <w:rsid w:val="005112D0"/>
    <w:rsid w:val="005263E1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35A5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4864"/>
    <w:rsid w:val="0086797B"/>
    <w:rsid w:val="008C10AE"/>
    <w:rsid w:val="008D4FCC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1E97"/>
    <w:rsid w:val="00A370A8"/>
    <w:rsid w:val="00A57297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581"/>
    <w:rsid w:val="00C46878"/>
    <w:rsid w:val="00C6231D"/>
    <w:rsid w:val="00CB4A51"/>
    <w:rsid w:val="00CD4532"/>
    <w:rsid w:val="00CD47B0"/>
    <w:rsid w:val="00CE6104"/>
    <w:rsid w:val="00CE7918"/>
    <w:rsid w:val="00D04AE5"/>
    <w:rsid w:val="00D16163"/>
    <w:rsid w:val="00D241A1"/>
    <w:rsid w:val="00D41D3C"/>
    <w:rsid w:val="00D47FFE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611"/>
    <w:rsid w:val="00F71B2C"/>
    <w:rsid w:val="00FB6F52"/>
    <w:rsid w:val="00FC7475"/>
    <w:rsid w:val="00FE179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572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10E5C"/>
    <w:rsid w:val="00182E7E"/>
    <w:rsid w:val="00413332"/>
    <w:rsid w:val="0043313D"/>
    <w:rsid w:val="00632B8F"/>
    <w:rsid w:val="0066452D"/>
    <w:rsid w:val="006D7532"/>
    <w:rsid w:val="00756A93"/>
    <w:rsid w:val="00782D0D"/>
    <w:rsid w:val="007F34AE"/>
    <w:rsid w:val="009903F3"/>
    <w:rsid w:val="00CA7B8E"/>
    <w:rsid w:val="00CB1552"/>
    <w:rsid w:val="00E75AAD"/>
    <w:rsid w:val="00F3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668BE812021A4D7BA960C19A3F00E62A">
    <w:name w:val="668BE812021A4D7BA960C19A3F00E62A"/>
    <w:rsid w:val="00010E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A71BCFF-ACA9-4E50-A751-750CE2A0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2021-04-30T09:13:00Z</dcterms:created>
  <dcterms:modified xsi:type="dcterms:W3CDTF">2021-04-30T09:20:00Z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