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578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7"/>
        <w:gridCol w:w="430"/>
        <w:gridCol w:w="6417"/>
        <w:gridCol w:w="144"/>
        <w:gridCol w:w="430"/>
      </w:tblGrid>
      <w:tr w:rsidR="000172E5" w:rsidRPr="006535A5" w14:paraId="738F18BA" w14:textId="77777777" w:rsidTr="006535A5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4529E6FC" w14:textId="77777777" w:rsidR="000172E5" w:rsidRPr="006535A5" w:rsidRDefault="001B1E7D" w:rsidP="001B1E7D">
            <w:pPr>
              <w:pStyle w:val="Nagwek1"/>
              <w:outlineLvl w:val="0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</w:rPr>
              <w:t>Dane osobowe</w:t>
            </w:r>
          </w:p>
        </w:tc>
      </w:tr>
      <w:tr w:rsidR="000172E5" w:rsidRPr="006535A5" w14:paraId="234049EB" w14:textId="77777777" w:rsidTr="006535A5">
        <w:trPr>
          <w:gridAfter w:val="1"/>
          <w:wAfter w:w="206" w:type="pct"/>
        </w:trPr>
        <w:sdt>
          <w:sdtPr>
            <w:rPr>
              <w:rFonts w:ascii="Arial" w:hAnsi="Arial" w:cs="Arial"/>
            </w:r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51" w:type="pct"/>
                <w:gridSpan w:val="2"/>
                <w:tcBorders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3B486D7" w14:textId="77777777" w:rsidR="000172E5" w:rsidRPr="006535A5" w:rsidRDefault="007147D7" w:rsidP="006535A5">
                <w:pPr>
                  <w:pStyle w:val="Wcicienormalne"/>
                  <w:spacing w:before="0"/>
                  <w:ind w:left="174" w:hanging="142"/>
                  <w:rPr>
                    <w:rFonts w:ascii="Arial" w:hAnsi="Arial" w:cs="Arial"/>
                  </w:rPr>
                </w:pPr>
                <w:r w:rsidRPr="006535A5">
                  <w:rPr>
                    <w:rFonts w:ascii="Arial" w:hAnsi="Arial" w:cs="Arial"/>
                    <w:lang w:bidi="pl-PL"/>
                  </w:rPr>
                  <w:t>Imię</w:t>
                </w:r>
              </w:p>
            </w:tc>
          </w:sdtContent>
        </w:sdt>
        <w:tc>
          <w:tcPr>
            <w:tcW w:w="3143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4FA5B5E7" w14:textId="77777777" w:rsidR="000172E5" w:rsidRPr="006535A5" w:rsidRDefault="000172E5" w:rsidP="006535A5">
            <w:pPr>
              <w:spacing w:before="0"/>
              <w:rPr>
                <w:rFonts w:ascii="Arial" w:hAnsi="Arial" w:cs="Arial"/>
              </w:rPr>
            </w:pPr>
          </w:p>
        </w:tc>
      </w:tr>
      <w:tr w:rsidR="000172E5" w:rsidRPr="006535A5" w14:paraId="05EFA5FA" w14:textId="77777777" w:rsidTr="006535A5">
        <w:trPr>
          <w:gridAfter w:val="1"/>
          <w:wAfter w:w="206" w:type="pct"/>
        </w:trPr>
        <w:tc>
          <w:tcPr>
            <w:tcW w:w="165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3AE601" w14:textId="77777777" w:rsidR="006535A5" w:rsidRDefault="00B5407A" w:rsidP="006535A5">
            <w:pPr>
              <w:pStyle w:val="Wcicienormalne"/>
              <w:spacing w:before="0"/>
              <w:ind w:left="174" w:hanging="14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535A5">
                  <w:rPr>
                    <w:rFonts w:ascii="Arial" w:hAnsi="Arial" w:cs="Arial"/>
                    <w:lang w:bidi="pl-PL"/>
                  </w:rPr>
                  <w:t>Nazwisko</w:t>
                </w:r>
              </w:sdtContent>
            </w:sdt>
            <w:r w:rsidR="006865CF" w:rsidRPr="006535A5">
              <w:rPr>
                <w:rFonts w:ascii="Arial" w:hAnsi="Arial" w:cs="Arial"/>
              </w:rPr>
              <w:t xml:space="preserve"> </w:t>
            </w:r>
          </w:p>
          <w:p w14:paraId="74607E88" w14:textId="00985D2B" w:rsidR="000172E5" w:rsidRPr="006535A5" w:rsidRDefault="006865CF" w:rsidP="006535A5">
            <w:pPr>
              <w:pStyle w:val="Wcicienormalne"/>
              <w:spacing w:before="0"/>
              <w:ind w:left="174" w:hanging="142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  <w:sz w:val="20"/>
                <w:szCs w:val="20"/>
              </w:rPr>
              <w:t>(osoba</w:t>
            </w:r>
            <w:r w:rsidR="00E47687" w:rsidRPr="006535A5">
              <w:rPr>
                <w:rFonts w:ascii="Arial" w:hAnsi="Arial" w:cs="Arial"/>
                <w:sz w:val="20"/>
                <w:szCs w:val="20"/>
              </w:rPr>
              <w:t xml:space="preserve"> zgłaszająca noclegi</w:t>
            </w:r>
            <w:r w:rsidRPr="006535A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1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6535A5" w:rsidRDefault="000172E5" w:rsidP="006535A5">
            <w:pPr>
              <w:spacing w:before="0"/>
              <w:rPr>
                <w:rFonts w:ascii="Arial" w:hAnsi="Arial" w:cs="Arial"/>
              </w:rPr>
            </w:pPr>
          </w:p>
        </w:tc>
      </w:tr>
      <w:tr w:rsidR="00292898" w:rsidRPr="006535A5" w14:paraId="0028B6F9" w14:textId="77777777" w:rsidTr="006535A5">
        <w:trPr>
          <w:gridAfter w:val="1"/>
          <w:wAfter w:w="206" w:type="pct"/>
        </w:trPr>
        <w:tc>
          <w:tcPr>
            <w:tcW w:w="165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F1A52" w14:textId="77777777" w:rsidR="00292898" w:rsidRPr="006535A5" w:rsidRDefault="00B5407A" w:rsidP="006535A5">
            <w:pPr>
              <w:pStyle w:val="Wcicienormalne"/>
              <w:spacing w:before="0"/>
              <w:ind w:left="174" w:hanging="14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535A5">
                  <w:rPr>
                    <w:rFonts w:ascii="Arial" w:hAnsi="Arial" w:cs="Arial"/>
                    <w:lang w:bidi="pl-PL"/>
                  </w:rPr>
                  <w:t>Telefon komórkowy</w:t>
                </w:r>
              </w:sdtContent>
            </w:sdt>
            <w:r w:rsidR="00292898" w:rsidRPr="006535A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6535A5" w:rsidRDefault="00292898" w:rsidP="006535A5">
            <w:pPr>
              <w:spacing w:before="0"/>
              <w:rPr>
                <w:rFonts w:ascii="Arial" w:hAnsi="Arial" w:cs="Arial"/>
              </w:rPr>
            </w:pPr>
          </w:p>
        </w:tc>
      </w:tr>
      <w:tr w:rsidR="000172E5" w:rsidRPr="006535A5" w14:paraId="43CAB2F7" w14:textId="77777777" w:rsidTr="006535A5">
        <w:trPr>
          <w:gridAfter w:val="1"/>
          <w:wAfter w:w="206" w:type="pct"/>
        </w:trPr>
        <w:tc>
          <w:tcPr>
            <w:tcW w:w="165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001173" w14:textId="523839CA" w:rsidR="006865CF" w:rsidRPr="006535A5" w:rsidRDefault="00B5407A" w:rsidP="006535A5">
            <w:pPr>
              <w:pStyle w:val="Wcicienormalne"/>
              <w:spacing w:before="0"/>
              <w:ind w:left="174" w:hanging="14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535A5">
                  <w:rPr>
                    <w:rFonts w:ascii="Arial" w:hAnsi="Arial" w:cs="Arial"/>
                    <w:lang w:bidi="pl-PL"/>
                  </w:rPr>
                  <w:t>Adres e-mail</w:t>
                </w:r>
              </w:sdtContent>
            </w:sdt>
            <w:r w:rsidR="00D47FFE" w:rsidRPr="006535A5">
              <w:rPr>
                <w:rFonts w:ascii="Arial" w:hAnsi="Arial" w:cs="Arial"/>
              </w:rPr>
              <w:t xml:space="preserve"> </w:t>
            </w:r>
            <w:r w:rsidR="006865CF" w:rsidRPr="006535A5">
              <w:rPr>
                <w:rFonts w:ascii="Arial" w:hAnsi="Arial" w:cs="Arial"/>
              </w:rPr>
              <w:t>(</w:t>
            </w:r>
            <w:r w:rsidR="006865CF" w:rsidRPr="006535A5">
              <w:rPr>
                <w:rFonts w:ascii="Arial" w:hAnsi="Arial" w:cs="Arial"/>
                <w:sz w:val="20"/>
                <w:szCs w:val="20"/>
              </w:rPr>
              <w:t>na ten adres zostanie wysłana wiadomość dot. zezwolenia na nocleg</w:t>
            </w:r>
            <w:r w:rsidR="006865CF" w:rsidRPr="006535A5">
              <w:rPr>
                <w:rFonts w:ascii="Arial" w:hAnsi="Arial" w:cs="Arial"/>
              </w:rPr>
              <w:t>)</w:t>
            </w:r>
          </w:p>
        </w:tc>
        <w:tc>
          <w:tcPr>
            <w:tcW w:w="31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EAA3BF3" w14:textId="77777777" w:rsidR="000172E5" w:rsidRPr="006535A5" w:rsidRDefault="000172E5" w:rsidP="006535A5">
            <w:pPr>
              <w:spacing w:before="0"/>
              <w:rPr>
                <w:rFonts w:ascii="Arial" w:hAnsi="Arial" w:cs="Arial"/>
              </w:rPr>
            </w:pPr>
          </w:p>
        </w:tc>
      </w:tr>
      <w:tr w:rsidR="000172E5" w:rsidRPr="006535A5" w14:paraId="3C5FED74" w14:textId="77777777" w:rsidTr="006535A5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08338AC9" w14:textId="77777777" w:rsidR="000172E5" w:rsidRPr="006535A5" w:rsidRDefault="001B1E7D" w:rsidP="001B1E7D">
            <w:pPr>
              <w:pStyle w:val="Nagwek1"/>
              <w:outlineLvl w:val="0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</w:rPr>
              <w:t xml:space="preserve">Dane </w:t>
            </w:r>
            <w:r w:rsidR="007A5FB5" w:rsidRPr="006535A5">
              <w:rPr>
                <w:rFonts w:ascii="Arial" w:hAnsi="Arial" w:cs="Arial"/>
              </w:rPr>
              <w:t>nt. noclegów</w:t>
            </w:r>
          </w:p>
        </w:tc>
      </w:tr>
      <w:tr w:rsidR="000172E5" w:rsidRPr="006535A5" w14:paraId="3DB7C705" w14:textId="77777777" w:rsidTr="006535A5">
        <w:trPr>
          <w:gridAfter w:val="2"/>
          <w:wAfter w:w="275" w:type="pct"/>
        </w:trPr>
        <w:tc>
          <w:tcPr>
            <w:tcW w:w="1445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72549F7" w14:textId="77777777" w:rsidR="000172E5" w:rsidRPr="006535A5" w:rsidRDefault="006865CF" w:rsidP="00D47FFE">
            <w:pPr>
              <w:pStyle w:val="Wcicienormalne"/>
              <w:ind w:left="174" w:hanging="142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</w:rPr>
              <w:t xml:space="preserve">Liczba noclegów </w:t>
            </w:r>
            <w:r w:rsidR="00A85EA0" w:rsidRPr="006535A5">
              <w:rPr>
                <w:rFonts w:ascii="Arial" w:hAnsi="Arial" w:cs="Arial"/>
              </w:rPr>
              <w:t>(</w:t>
            </w:r>
            <w:r w:rsidRPr="006535A5">
              <w:rPr>
                <w:rFonts w:ascii="Arial" w:hAnsi="Arial" w:cs="Arial"/>
              </w:rPr>
              <w:t>daty)</w:t>
            </w:r>
          </w:p>
        </w:tc>
        <w:tc>
          <w:tcPr>
            <w:tcW w:w="3280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7C9365DD" w14:textId="77777777" w:rsidR="000172E5" w:rsidRPr="006535A5" w:rsidRDefault="000172E5" w:rsidP="00311D4F">
            <w:pPr>
              <w:rPr>
                <w:rFonts w:ascii="Arial" w:hAnsi="Arial" w:cs="Arial"/>
              </w:rPr>
            </w:pPr>
          </w:p>
        </w:tc>
      </w:tr>
      <w:tr w:rsidR="000172E5" w:rsidRPr="006535A5" w14:paraId="6CC25DE8" w14:textId="77777777" w:rsidTr="006535A5">
        <w:trPr>
          <w:gridAfter w:val="2"/>
          <w:wAfter w:w="275" w:type="pct"/>
        </w:trPr>
        <w:tc>
          <w:tcPr>
            <w:tcW w:w="14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5AEED8" w14:textId="77777777" w:rsidR="000172E5" w:rsidRPr="006535A5" w:rsidRDefault="006865CF" w:rsidP="00D47FFE">
            <w:pPr>
              <w:pStyle w:val="Wcicienormalne"/>
              <w:ind w:left="174" w:hanging="142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</w:rPr>
              <w:t>Liczba osób</w:t>
            </w:r>
          </w:p>
        </w:tc>
        <w:tc>
          <w:tcPr>
            <w:tcW w:w="3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6535A5" w:rsidRDefault="000172E5" w:rsidP="00311D4F">
            <w:pPr>
              <w:rPr>
                <w:rFonts w:ascii="Arial" w:hAnsi="Arial" w:cs="Arial"/>
              </w:rPr>
            </w:pPr>
          </w:p>
        </w:tc>
      </w:tr>
      <w:tr w:rsidR="00864864" w:rsidRPr="006535A5" w14:paraId="3130B6CA" w14:textId="77777777" w:rsidTr="006535A5">
        <w:trPr>
          <w:gridAfter w:val="2"/>
          <w:wAfter w:w="275" w:type="pct"/>
        </w:trPr>
        <w:tc>
          <w:tcPr>
            <w:tcW w:w="4725" w:type="pct"/>
            <w:gridSpan w:val="3"/>
            <w:tcBorders>
              <w:top w:val="single" w:sz="4" w:space="0" w:color="auto"/>
            </w:tcBorders>
            <w:vAlign w:val="bottom"/>
          </w:tcPr>
          <w:p w14:paraId="5E8F0E9E" w14:textId="21B4A2B9" w:rsidR="00864864" w:rsidRPr="006535A5" w:rsidRDefault="006535A5" w:rsidP="008648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Planowane miejsce biwakowania</w:t>
            </w:r>
          </w:p>
        </w:tc>
      </w:tr>
      <w:tr w:rsidR="006535A5" w:rsidRPr="006535A5" w14:paraId="78B17D8B" w14:textId="77777777" w:rsidTr="006535A5">
        <w:trPr>
          <w:gridAfter w:val="2"/>
          <w:wAfter w:w="275" w:type="pct"/>
        </w:trPr>
        <w:tc>
          <w:tcPr>
            <w:tcW w:w="1445" w:type="pct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97E100A" w14:textId="2E841D1C" w:rsidR="006535A5" w:rsidRPr="006535A5" w:rsidRDefault="00A57297" w:rsidP="00D47FFE">
            <w:pPr>
              <w:pStyle w:val="Wcicienormalne"/>
              <w:ind w:left="17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(Nazwa obszaru, </w:t>
            </w:r>
            <w:r w:rsidR="006535A5">
              <w:rPr>
                <w:rFonts w:ascii="Arial" w:hAnsi="Arial" w:cs="Arial"/>
              </w:rPr>
              <w:t>Lokalizacja</w:t>
            </w:r>
            <w:r>
              <w:rPr>
                <w:rFonts w:ascii="Arial" w:hAnsi="Arial" w:cs="Arial"/>
              </w:rPr>
              <w:t>)</w:t>
            </w:r>
            <w:r w:rsidR="006535A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280" w:type="pct"/>
            <w:gridSpan w:val="2"/>
            <w:tcBorders>
              <w:left w:val="single" w:sz="4" w:space="0" w:color="auto"/>
            </w:tcBorders>
            <w:vAlign w:val="center"/>
          </w:tcPr>
          <w:p w14:paraId="743A3934" w14:textId="77777777" w:rsidR="006535A5" w:rsidRPr="006535A5" w:rsidRDefault="006535A5" w:rsidP="00311D4F">
            <w:pPr>
              <w:rPr>
                <w:rFonts w:ascii="Arial" w:hAnsi="Arial" w:cs="Arial"/>
              </w:rPr>
            </w:pPr>
          </w:p>
        </w:tc>
      </w:tr>
      <w:tr w:rsidR="006535A5" w:rsidRPr="006535A5" w14:paraId="07C372A5" w14:textId="77777777" w:rsidTr="006535A5">
        <w:trPr>
          <w:gridAfter w:val="2"/>
          <w:wAfter w:w="275" w:type="pct"/>
        </w:trPr>
        <w:tc>
          <w:tcPr>
            <w:tcW w:w="1445" w:type="pct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922B9EF" w14:textId="77777777" w:rsidR="006535A5" w:rsidRPr="006535A5" w:rsidRDefault="006535A5" w:rsidP="00D47FFE">
            <w:pPr>
              <w:pStyle w:val="Wcicienormalne"/>
              <w:ind w:left="174" w:hanging="142"/>
              <w:rPr>
                <w:rFonts w:ascii="Arial" w:hAnsi="Arial" w:cs="Arial"/>
              </w:rPr>
            </w:pPr>
          </w:p>
        </w:tc>
        <w:tc>
          <w:tcPr>
            <w:tcW w:w="3280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1443CAB0" w14:textId="77777777" w:rsidR="006535A5" w:rsidRPr="006535A5" w:rsidRDefault="006535A5" w:rsidP="00311D4F">
            <w:pPr>
              <w:rPr>
                <w:rFonts w:ascii="Arial" w:hAnsi="Arial" w:cs="Arial"/>
              </w:rPr>
            </w:pPr>
          </w:p>
        </w:tc>
      </w:tr>
      <w:tr w:rsidR="00F14611" w:rsidRPr="006535A5" w14:paraId="45C7D718" w14:textId="77777777" w:rsidTr="006535A5">
        <w:tc>
          <w:tcPr>
            <w:tcW w:w="5000" w:type="pct"/>
            <w:gridSpan w:val="5"/>
            <w:vAlign w:val="bottom"/>
          </w:tcPr>
          <w:p w14:paraId="6F525D07" w14:textId="398E7083" w:rsidR="00F14611" w:rsidRPr="006535A5" w:rsidRDefault="00B5407A" w:rsidP="00F14611">
            <w:pPr>
              <w:spacing w:after="12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Arial" w:hAnsi="Arial" w:cs="Arial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7297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F14611" w:rsidRPr="006535A5">
              <w:rPr>
                <w:rFonts w:ascii="Arial" w:hAnsi="Arial" w:cs="Arial"/>
              </w:rPr>
              <w:t xml:space="preserve"> Zapoznałem się regul</w:t>
            </w:r>
            <w:r w:rsidR="00864864" w:rsidRPr="006535A5">
              <w:rPr>
                <w:rFonts w:ascii="Arial" w:hAnsi="Arial" w:cs="Arial"/>
              </w:rPr>
              <w:t>aminem obowiązującym na obszarach objętych</w:t>
            </w:r>
            <w:r w:rsidR="00F14611" w:rsidRPr="006535A5">
              <w:rPr>
                <w:rFonts w:ascii="Arial" w:hAnsi="Arial" w:cs="Arial"/>
              </w:rPr>
              <w:t xml:space="preserve"> programem „Zanocuj w lesie” ………………</w:t>
            </w:r>
            <w:r w:rsidR="006535A5">
              <w:rPr>
                <w:rFonts w:ascii="Arial" w:hAnsi="Arial" w:cs="Arial"/>
              </w:rPr>
              <w:t>………………………</w:t>
            </w:r>
            <w:r w:rsidR="00864864" w:rsidRPr="006535A5">
              <w:rPr>
                <w:rFonts w:ascii="Arial" w:hAnsi="Arial" w:cs="Arial"/>
              </w:rPr>
              <w:t>………/podpis/</w:t>
            </w:r>
          </w:p>
        </w:tc>
      </w:tr>
    </w:tbl>
    <w:p w14:paraId="62F583BB" w14:textId="5A520FC2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18"/>
          <w:szCs w:val="24"/>
          <w:lang w:eastAsia="pl-PL" w:bidi="pl-PL"/>
        </w:rPr>
      </w:pPr>
    </w:p>
    <w:p w14:paraId="7446AC85" w14:textId="240C094B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W związku z wejściem w życia Rozporządzenia Parlamentu Europejskiego i Rady UE 2016/679 z 7 kwietnia 2016r. w sprawie ochrony osób fizycznych w związku z przetwarzaniem danych osobowych i w sprawie swobodnego przepływu takich danych oraz uchylenia dyrektywy 95/46/WE (ogólne rozporządzenie o ochronie danych - RODO) Dz. Urz. UE L 2016, Nr 119 informujemy:</w:t>
      </w:r>
    </w:p>
    <w:p w14:paraId="51236270" w14:textId="77777777" w:rsidR="008C10AE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Administratorem Pani/Pana danych osobowych jest </w:t>
      </w:r>
    </w:p>
    <w:p w14:paraId="5003F6D5" w14:textId="1210998A" w:rsidR="008C10AE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Nadleśnictwo </w:t>
      </w:r>
      <w:r w:rsidR="008D4FCC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Borne Sulinowo</w:t>
      </w: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 z siedzibą</w:t>
      </w:r>
      <w:r w:rsidR="008D4FCC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: Al. Niepodległości 32, 78-449 Borne Sulinowo</w:t>
      </w: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 </w:t>
      </w:r>
      <w:r w:rsidR="008D4FCC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                      </w:t>
      </w: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tel. </w:t>
      </w:r>
      <w:r w:rsidR="008D4FCC" w:rsidRPr="008D4FCC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94 373 31 23</w:t>
      </w: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,  </w:t>
      </w:r>
    </w:p>
    <w:p w14:paraId="05E8B186" w14:textId="15CC4E35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adres e-mail </w:t>
      </w:r>
      <w:r w:rsidR="00A57297" w:rsidRPr="00A57297">
        <w:rPr>
          <w:rStyle w:val="Hipercze"/>
          <w:rFonts w:ascii="Arial" w:eastAsia="Microsoft Sans Serif" w:hAnsi="Arial" w:cs="Arial"/>
          <w:sz w:val="22"/>
          <w:szCs w:val="24"/>
          <w:lang w:eastAsia="pl-PL" w:bidi="pl-PL"/>
        </w:rPr>
        <w:t>borne@szczecinek.lasy.gov.pl</w:t>
      </w: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. </w:t>
      </w:r>
    </w:p>
    <w:p w14:paraId="53AC12F1" w14:textId="597D8DC4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Administrator wyznaczył Inspektora ochrony danych z którym można skontaktować się poprzez e-mail </w:t>
      </w:r>
      <w:hyperlink r:id="rId11" w:history="1">
        <w:r w:rsidRPr="006535A5">
          <w:rPr>
            <w:rFonts w:ascii="Arial" w:eastAsia="Microsoft Sans Serif" w:hAnsi="Arial" w:cs="Arial"/>
            <w:color w:val="0563C1"/>
            <w:sz w:val="22"/>
            <w:szCs w:val="24"/>
            <w:u w:val="single"/>
            <w:lang w:eastAsia="pl-PL" w:bidi="pl-PL"/>
          </w:rPr>
          <w:t>iod@comp-net.pl</w:t>
        </w:r>
      </w:hyperlink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.</w:t>
      </w:r>
    </w:p>
    <w:p w14:paraId="0B5F7BB3" w14:textId="6ACA09ED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Pani/Pana dane osobowe przetwarzane są w celu obsługi programu Zanocuj w lesie </w:t>
      </w:r>
    </w:p>
    <w:p w14:paraId="691934D4" w14:textId="1B28079E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Dalsze przechowywanie lub przetwarzanie danych możliwe jest jedynie w celach statystycznych i archiwalnych z zachowaniem terminów określonych przez przepisy prawa.</w:t>
      </w:r>
    </w:p>
    <w:tbl>
      <w:tblPr>
        <w:tblStyle w:val="Tabela-Siatka"/>
        <w:tblW w:w="555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21"/>
      </w:tblGrid>
      <w:tr w:rsidR="00F14611" w:rsidRPr="006535A5" w14:paraId="3824F684" w14:textId="77777777" w:rsidTr="00C2008D">
        <w:tc>
          <w:tcPr>
            <w:tcW w:w="4717" w:type="pct"/>
            <w:vAlign w:val="bottom"/>
          </w:tcPr>
          <w:p w14:paraId="4C496E9A" w14:textId="5695385D" w:rsidR="00F14611" w:rsidRPr="006535A5" w:rsidRDefault="00F14611" w:rsidP="006535A5">
            <w:pPr>
              <w:spacing w:line="480" w:lineRule="auto"/>
              <w:rPr>
                <w:rFonts w:ascii="Arial" w:hAnsi="Arial" w:cs="Arial"/>
                <w:color w:val="000000" w:themeColor="text1"/>
              </w:rPr>
            </w:pPr>
            <w:r w:rsidRPr="006535A5">
              <w:rPr>
                <w:rFonts w:ascii="Arial" w:hAnsi="Arial" w:cs="Arial"/>
                <w:color w:val="000000" w:themeColor="text1"/>
              </w:rPr>
              <w:t>Wyrażam zgodę na gromadzenie danych osobowych</w:t>
            </w:r>
            <w:r w:rsidRPr="006535A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……………………………………………</w:t>
            </w:r>
          </w:p>
        </w:tc>
      </w:tr>
    </w:tbl>
    <w:p w14:paraId="3E4E3D74" w14:textId="77777777" w:rsidR="00A95E69" w:rsidRPr="006535A5" w:rsidRDefault="00A95E69" w:rsidP="00F14611">
      <w:pPr>
        <w:spacing w:before="0" w:after="0"/>
        <w:rPr>
          <w:rFonts w:ascii="Arial" w:hAnsi="Arial" w:cs="Arial"/>
          <w:color w:val="333333" w:themeColor="accent6" w:themeShade="80"/>
          <w:sz w:val="14"/>
          <w:szCs w:val="30"/>
        </w:rPr>
      </w:pPr>
    </w:p>
    <w:sectPr w:rsidR="00A95E69" w:rsidRPr="006535A5" w:rsidSect="008C10A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134" w:right="1440" w:bottom="426" w:left="1440" w:header="284" w:footer="2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8D1458" w14:textId="77777777" w:rsidR="00B5407A" w:rsidRDefault="00B5407A" w:rsidP="000172E5">
      <w:pPr>
        <w:spacing w:after="0" w:line="240" w:lineRule="auto"/>
      </w:pPr>
      <w:r>
        <w:separator/>
      </w:r>
    </w:p>
  </w:endnote>
  <w:endnote w:type="continuationSeparator" w:id="0">
    <w:p w14:paraId="17A8E79D" w14:textId="77777777" w:rsidR="00B5407A" w:rsidRDefault="00B5407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6435D4D-E52B-40B4-BD5E-D5147B0BF747}"/>
    <w:embedBold r:id="rId2" w:fontKey="{C787C229-257B-4BAA-960F-4E22CB2B3A4D}"/>
    <w:embedBoldItalic r:id="rId3" w:fontKey="{240F1DDF-98DE-464F-AB20-2BB913301B9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7A744B35-F883-4798-A096-A6A85AAF7308}"/>
    <w:embedBold r:id="rId5" w:fontKey="{FEF74C6D-DD9B-44D2-98CE-64F834AAE961}"/>
    <w:embedItalic r:id="rId6" w:fontKey="{1F7B0788-02D1-47F2-BC2F-AD92512F2AD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DD78071F-3629-4D2D-8453-CE884987923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9976CD3-37DC-4652-88F0-B6D94DC137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F55AADCF-3C6F-4EB9-AA84-C61493B80392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10" w:fontKey="{8EB86DF1-6F89-4F7F-BB0D-78377B88BE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68AAE" w14:textId="77777777" w:rsidR="00DA284D" w:rsidRDefault="00DA284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A54EC" w14:textId="77777777" w:rsidR="00DA284D" w:rsidRDefault="00DA284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D97192" w14:textId="77777777" w:rsidR="00B5407A" w:rsidRDefault="00B5407A" w:rsidP="000172E5">
      <w:pPr>
        <w:spacing w:after="0" w:line="240" w:lineRule="auto"/>
      </w:pPr>
      <w:r>
        <w:separator/>
      </w:r>
    </w:p>
  </w:footnote>
  <w:footnote w:type="continuationSeparator" w:id="0">
    <w:p w14:paraId="05F62440" w14:textId="77777777" w:rsidR="00B5407A" w:rsidRDefault="00B5407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BF7152" w14:textId="77777777" w:rsidR="00DA284D" w:rsidRDefault="00DA284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tblLook w:val="04A0" w:firstRow="1" w:lastRow="0" w:firstColumn="1" w:lastColumn="0" w:noHBand="0" w:noVBand="1"/>
    </w:tblPr>
    <w:tblGrid>
      <w:gridCol w:w="284"/>
      <w:gridCol w:w="9072"/>
    </w:tblGrid>
    <w:tr w:rsidR="00B337A2" w:rsidRPr="00637200" w14:paraId="0775A7C9" w14:textId="77777777" w:rsidTr="00F14611">
      <w:trPr>
        <w:trHeight w:val="725"/>
      </w:trPr>
      <w:tc>
        <w:tcPr>
          <w:tcW w:w="284" w:type="dxa"/>
          <w:vAlign w:val="center"/>
        </w:tcPr>
        <w:p w14:paraId="41742DDD" w14:textId="7EF2C7B8" w:rsidR="00B337A2" w:rsidRPr="00637200" w:rsidRDefault="00B337A2" w:rsidP="00637200">
          <w:pPr>
            <w:pStyle w:val="Nagwek"/>
          </w:pPr>
        </w:p>
      </w:tc>
      <w:tc>
        <w:tcPr>
          <w:tcW w:w="9072" w:type="dxa"/>
          <w:vAlign w:val="center"/>
        </w:tcPr>
        <w:p w14:paraId="316A098B" w14:textId="12673782" w:rsidR="00A57297" w:rsidRPr="00361662" w:rsidRDefault="00A57297" w:rsidP="00A57297">
          <w:pPr>
            <w:pStyle w:val="Default"/>
            <w:jc w:val="right"/>
            <w:rPr>
              <w:b/>
              <w:i/>
              <w:color w:val="000000" w:themeColor="text1"/>
            </w:rPr>
          </w:pPr>
          <w:r w:rsidRPr="00361662">
            <w:rPr>
              <w:b/>
              <w:i/>
              <w:color w:val="000000" w:themeColor="text1"/>
            </w:rPr>
            <w:t xml:space="preserve">Załącznik </w:t>
          </w:r>
          <w:r>
            <w:rPr>
              <w:b/>
              <w:i/>
              <w:color w:val="000000" w:themeColor="text1"/>
            </w:rPr>
            <w:t xml:space="preserve">3 </w:t>
          </w:r>
          <w:r w:rsidRPr="00361662">
            <w:rPr>
              <w:b/>
              <w:i/>
              <w:color w:val="000000" w:themeColor="text1"/>
            </w:rPr>
            <w:t xml:space="preserve">do decyzji nr </w:t>
          </w:r>
          <w:r w:rsidR="00DA284D">
            <w:rPr>
              <w:b/>
              <w:i/>
              <w:color w:val="000000" w:themeColor="text1"/>
            </w:rPr>
            <w:t>23</w:t>
          </w:r>
        </w:p>
        <w:p w14:paraId="4BFCEB51" w14:textId="77777777" w:rsidR="00A57297" w:rsidRPr="00361662" w:rsidRDefault="00A57297" w:rsidP="00A57297">
          <w:pPr>
            <w:pStyle w:val="Default"/>
            <w:jc w:val="right"/>
            <w:rPr>
              <w:b/>
              <w:i/>
              <w:color w:val="000000" w:themeColor="text1"/>
            </w:rPr>
          </w:pPr>
          <w:r>
            <w:rPr>
              <w:b/>
              <w:i/>
              <w:color w:val="000000" w:themeColor="text1"/>
            </w:rPr>
            <w:t>Nadleśniczego Nadleśnictwa Borne Sulinowo</w:t>
          </w:r>
        </w:p>
        <w:p w14:paraId="40DC69C1" w14:textId="69A5A873" w:rsidR="00A57297" w:rsidRPr="00361662" w:rsidRDefault="00A57297" w:rsidP="00A57297">
          <w:pPr>
            <w:pStyle w:val="Default"/>
            <w:jc w:val="right"/>
            <w:rPr>
              <w:b/>
              <w:i/>
              <w:color w:val="000000" w:themeColor="text1"/>
            </w:rPr>
          </w:pPr>
          <w:r w:rsidRPr="00361662">
            <w:rPr>
              <w:b/>
              <w:i/>
              <w:color w:val="000000" w:themeColor="text1"/>
            </w:rPr>
            <w:t xml:space="preserve">z dnia </w:t>
          </w:r>
          <w:r w:rsidR="00DA284D">
            <w:rPr>
              <w:b/>
              <w:i/>
              <w:color w:val="000000" w:themeColor="text1"/>
            </w:rPr>
            <w:t xml:space="preserve">12 </w:t>
          </w:r>
          <w:r w:rsidR="00DA284D">
            <w:rPr>
              <w:b/>
              <w:i/>
              <w:color w:val="000000" w:themeColor="text1"/>
            </w:rPr>
            <w:t>października</w:t>
          </w:r>
          <w:bookmarkStart w:id="0" w:name="_GoBack"/>
          <w:bookmarkEnd w:id="0"/>
          <w:r w:rsidR="00B00E6E">
            <w:rPr>
              <w:b/>
              <w:i/>
              <w:color w:val="000000" w:themeColor="text1"/>
            </w:rPr>
            <w:t xml:space="preserve"> 2022</w:t>
          </w:r>
          <w:r>
            <w:rPr>
              <w:b/>
              <w:i/>
              <w:color w:val="000000" w:themeColor="text1"/>
            </w:rPr>
            <w:t xml:space="preserve"> r.</w:t>
          </w:r>
        </w:p>
        <w:p w14:paraId="2110400B" w14:textId="60C7569A" w:rsidR="00B337A2" w:rsidRPr="00F71B2C" w:rsidRDefault="00D47FFE" w:rsidP="00D47FFE">
          <w:pPr>
            <w:pStyle w:val="Nagwek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</w:t>
          </w:r>
          <w:r w:rsidR="00F14611">
            <w:rPr>
              <w:color w:val="333333" w:themeColor="accent6" w:themeShade="80"/>
              <w:sz w:val="30"/>
              <w:szCs w:val="30"/>
            </w:rPr>
            <w:t>w ramach p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 w:rsidR="00F14611">
            <w:rPr>
              <w:color w:val="333333" w:themeColor="accent6" w:themeShade="80"/>
              <w:sz w:val="30"/>
              <w:szCs w:val="30"/>
            </w:rPr>
            <w:t xml:space="preserve"> w Nadleśnictwie </w:t>
          </w:r>
          <w:r w:rsidR="00A57297">
            <w:rPr>
              <w:color w:val="333333" w:themeColor="accent6" w:themeShade="80"/>
              <w:sz w:val="30"/>
              <w:szCs w:val="30"/>
            </w:rPr>
            <w:t>Borne Sulinowo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85DBC" w14:textId="77777777" w:rsidR="00DA284D" w:rsidRDefault="00DA284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37AB9"/>
    <w:rsid w:val="002875D9"/>
    <w:rsid w:val="00292898"/>
    <w:rsid w:val="002C56E6"/>
    <w:rsid w:val="002E408C"/>
    <w:rsid w:val="00311D4F"/>
    <w:rsid w:val="0034390E"/>
    <w:rsid w:val="00344849"/>
    <w:rsid w:val="003574BB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96101"/>
    <w:rsid w:val="004A033B"/>
    <w:rsid w:val="004D5D62"/>
    <w:rsid w:val="00502E9C"/>
    <w:rsid w:val="005112D0"/>
    <w:rsid w:val="005263E1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535A5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4864"/>
    <w:rsid w:val="0086797B"/>
    <w:rsid w:val="008C10AE"/>
    <w:rsid w:val="008D4FCC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21E97"/>
    <w:rsid w:val="00A370A8"/>
    <w:rsid w:val="00A57297"/>
    <w:rsid w:val="00A85EA0"/>
    <w:rsid w:val="00A95E69"/>
    <w:rsid w:val="00AC4A73"/>
    <w:rsid w:val="00B00E6E"/>
    <w:rsid w:val="00B337A2"/>
    <w:rsid w:val="00B5407A"/>
    <w:rsid w:val="00BD4753"/>
    <w:rsid w:val="00BD5CB1"/>
    <w:rsid w:val="00BE62EE"/>
    <w:rsid w:val="00C003BA"/>
    <w:rsid w:val="00C4602F"/>
    <w:rsid w:val="00C46581"/>
    <w:rsid w:val="00C46878"/>
    <w:rsid w:val="00C6231D"/>
    <w:rsid w:val="00CB4A51"/>
    <w:rsid w:val="00CD4532"/>
    <w:rsid w:val="00CD47B0"/>
    <w:rsid w:val="00CE6104"/>
    <w:rsid w:val="00CE7918"/>
    <w:rsid w:val="00D04AE5"/>
    <w:rsid w:val="00D16163"/>
    <w:rsid w:val="00D241A1"/>
    <w:rsid w:val="00D41D3C"/>
    <w:rsid w:val="00D47FFE"/>
    <w:rsid w:val="00D57211"/>
    <w:rsid w:val="00DA284D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14611"/>
    <w:rsid w:val="00F71B2C"/>
    <w:rsid w:val="00FB6F52"/>
    <w:rsid w:val="00FC7475"/>
    <w:rsid w:val="00FE179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572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comp-net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010E5C"/>
    <w:rsid w:val="00182E7E"/>
    <w:rsid w:val="00413332"/>
    <w:rsid w:val="0043313D"/>
    <w:rsid w:val="00632B8F"/>
    <w:rsid w:val="0066452D"/>
    <w:rsid w:val="006D7532"/>
    <w:rsid w:val="00756A93"/>
    <w:rsid w:val="00782D0D"/>
    <w:rsid w:val="007F34AE"/>
    <w:rsid w:val="009903F3"/>
    <w:rsid w:val="00C97A6C"/>
    <w:rsid w:val="00CA7B8E"/>
    <w:rsid w:val="00CB1552"/>
    <w:rsid w:val="00CF5D22"/>
    <w:rsid w:val="00E75AAD"/>
    <w:rsid w:val="00F33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  <w:style w:type="paragraph" w:customStyle="1" w:styleId="668BE812021A4D7BA960C19A3F00E62A">
    <w:name w:val="668BE812021A4D7BA960C19A3F00E62A"/>
    <w:rsid w:val="00010E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C2D4B0-1BD7-4D1C-A4BA-143FC6270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208</Words>
  <Characters>1253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2021-04-30T09:13:00Z</dcterms:created>
  <dcterms:modified xsi:type="dcterms:W3CDTF">2022-10-12T09:18:00Z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